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2DBC5" w14:textId="71567751" w:rsidR="009F79C5" w:rsidRPr="000F7889" w:rsidRDefault="00386A42" w:rsidP="00236F31">
      <w:pPr>
        <w:ind w:left="5040" w:firstLine="720"/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    </w:t>
      </w:r>
      <w:r w:rsidR="004155E5" w:rsidRPr="000F7889">
        <w:rPr>
          <w:sz w:val="28"/>
          <w:szCs w:val="28"/>
          <w:lang w:val="it-IT"/>
        </w:rPr>
        <w:t xml:space="preserve">                                  </w:t>
      </w:r>
      <w:r w:rsidR="000F7889">
        <w:rPr>
          <w:sz w:val="28"/>
          <w:szCs w:val="28"/>
          <w:lang w:val="it-IT"/>
        </w:rPr>
        <w:t xml:space="preserve"> </w:t>
      </w:r>
      <w:r w:rsidR="004155E5" w:rsidRPr="000F7889">
        <w:rPr>
          <w:sz w:val="28"/>
          <w:szCs w:val="28"/>
          <w:lang w:val="it-IT"/>
        </w:rPr>
        <w:t xml:space="preserve"> </w:t>
      </w:r>
      <w:r w:rsidR="004155E5" w:rsidRPr="000F7889">
        <w:rPr>
          <w:color w:val="FF0000"/>
          <w:sz w:val="28"/>
          <w:szCs w:val="28"/>
          <w:lang w:val="it-IT"/>
        </w:rPr>
        <w:t>The Date</w:t>
      </w:r>
    </w:p>
    <w:p w14:paraId="5D45F4FF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5FD4D212" w14:textId="77777777" w:rsidR="009F79C5" w:rsidRPr="000F7889" w:rsidRDefault="009F79C5" w:rsidP="009F79C5">
      <w:pPr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Egregio Direttore, </w:t>
      </w:r>
    </w:p>
    <w:p w14:paraId="028BEAEA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4CBFB579" w14:textId="3BDE35D9" w:rsidR="009F79C5" w:rsidRPr="000F7889" w:rsidRDefault="00023DA1" w:rsidP="009F79C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Le scrivo perché v</w:t>
      </w:r>
      <w:r w:rsidR="009F79C5" w:rsidRPr="000F7889">
        <w:rPr>
          <w:sz w:val="28"/>
          <w:szCs w:val="28"/>
          <w:lang w:val="it-IT"/>
        </w:rPr>
        <w:t xml:space="preserve">orrei </w:t>
      </w:r>
      <w:r>
        <w:rPr>
          <w:sz w:val="28"/>
          <w:szCs w:val="28"/>
          <w:lang w:val="it-IT"/>
        </w:rPr>
        <w:t xml:space="preserve">il suo aiuto per </w:t>
      </w:r>
      <w:r w:rsidR="009F79C5" w:rsidRPr="000F7889">
        <w:rPr>
          <w:sz w:val="28"/>
          <w:szCs w:val="28"/>
          <w:lang w:val="it-IT"/>
        </w:rPr>
        <w:t>ottenere la cittadinanza italiana</w:t>
      </w:r>
      <w:r>
        <w:rPr>
          <w:sz w:val="28"/>
          <w:szCs w:val="28"/>
          <w:lang w:val="it-IT"/>
        </w:rPr>
        <w:t>.</w:t>
      </w:r>
    </w:p>
    <w:p w14:paraId="71A1D213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50E932C0" w14:textId="77777777" w:rsidR="00023DA1" w:rsidRDefault="009F79C5" w:rsidP="009F79C5">
      <w:pPr>
        <w:rPr>
          <w:color w:val="FF0000"/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Per favore, mi potrebbe spedire il Certificato </w:t>
      </w:r>
      <w:r w:rsidR="004155E5" w:rsidRPr="000F7889">
        <w:rPr>
          <w:sz w:val="28"/>
          <w:szCs w:val="28"/>
          <w:lang w:val="it-IT"/>
        </w:rPr>
        <w:t xml:space="preserve">di </w:t>
      </w:r>
      <w:r w:rsidR="000F7889" w:rsidRPr="000F7889">
        <w:rPr>
          <w:color w:val="FF0000"/>
          <w:sz w:val="28"/>
          <w:szCs w:val="28"/>
          <w:lang w:val="it-IT"/>
        </w:rPr>
        <w:t>Nascita</w:t>
      </w:r>
      <w:r w:rsidR="004155E5" w:rsidRPr="000F7889">
        <w:rPr>
          <w:color w:val="FF0000"/>
          <w:sz w:val="28"/>
          <w:szCs w:val="28"/>
          <w:lang w:val="it-IT"/>
        </w:rPr>
        <w:t>, Matrimonio, o</w:t>
      </w:r>
      <w:r w:rsidR="000F7889" w:rsidRPr="000F7889">
        <w:rPr>
          <w:color w:val="FF0000"/>
          <w:sz w:val="28"/>
          <w:szCs w:val="28"/>
          <w:lang w:val="it-IT"/>
        </w:rPr>
        <w:t>r</w:t>
      </w:r>
      <w:r w:rsidR="004155E5" w:rsidRPr="000F7889">
        <w:rPr>
          <w:color w:val="FF0000"/>
          <w:sz w:val="28"/>
          <w:szCs w:val="28"/>
          <w:lang w:val="it-IT"/>
        </w:rPr>
        <w:t xml:space="preserve"> Morte</w:t>
      </w:r>
      <w:r w:rsidRPr="000F7889">
        <w:rPr>
          <w:color w:val="FF0000"/>
          <w:sz w:val="28"/>
          <w:szCs w:val="28"/>
          <w:lang w:val="it-IT"/>
        </w:rPr>
        <w:t xml:space="preserve"> </w:t>
      </w:r>
      <w:r w:rsidRPr="000F7889">
        <w:rPr>
          <w:sz w:val="28"/>
          <w:szCs w:val="28"/>
          <w:lang w:val="it-IT"/>
        </w:rPr>
        <w:t>di</w:t>
      </w:r>
      <w:r w:rsidR="004155E5" w:rsidRPr="000F7889">
        <w:rPr>
          <w:sz w:val="28"/>
          <w:szCs w:val="28"/>
          <w:lang w:val="it-IT"/>
        </w:rPr>
        <w:t xml:space="preserve"> </w:t>
      </w:r>
      <w:r w:rsidR="004155E5" w:rsidRPr="000F7889">
        <w:rPr>
          <w:color w:val="FF0000"/>
          <w:sz w:val="28"/>
          <w:szCs w:val="28"/>
          <w:lang w:val="it-IT"/>
        </w:rPr>
        <w:t>Your Ascendant’s Name</w:t>
      </w:r>
      <w:r w:rsidR="00236F31" w:rsidRPr="000F7889">
        <w:rPr>
          <w:sz w:val="28"/>
          <w:szCs w:val="28"/>
          <w:lang w:val="it-IT"/>
        </w:rPr>
        <w:t xml:space="preserve"> nato il </w:t>
      </w:r>
      <w:r w:rsidR="000F7889" w:rsidRPr="000F7889">
        <w:rPr>
          <w:color w:val="FF0000"/>
          <w:sz w:val="28"/>
          <w:szCs w:val="28"/>
          <w:lang w:val="it-IT"/>
        </w:rPr>
        <w:t>Your Ascendant’s Date of Birth.</w:t>
      </w:r>
    </w:p>
    <w:p w14:paraId="6805220E" w14:textId="6CCEA874" w:rsidR="009F79C5" w:rsidRPr="000F7889" w:rsidRDefault="000F7889" w:rsidP="009F79C5">
      <w:pPr>
        <w:rPr>
          <w:sz w:val="28"/>
          <w:szCs w:val="28"/>
          <w:lang w:val="it-IT"/>
        </w:rPr>
      </w:pPr>
      <w:r w:rsidRPr="000F7889">
        <w:rPr>
          <w:color w:val="FF0000"/>
          <w:sz w:val="28"/>
          <w:szCs w:val="28"/>
          <w:lang w:val="it-IT"/>
        </w:rPr>
        <w:t xml:space="preserve"> </w:t>
      </w:r>
      <w:r w:rsidR="009F79C5" w:rsidRPr="000F7889">
        <w:rPr>
          <w:sz w:val="28"/>
          <w:szCs w:val="28"/>
          <w:lang w:val="it-IT"/>
        </w:rPr>
        <w:t xml:space="preserve">Se </w:t>
      </w:r>
      <w:r w:rsidR="004155E5" w:rsidRPr="000F7889">
        <w:rPr>
          <w:sz w:val="28"/>
          <w:szCs w:val="28"/>
          <w:lang w:val="it-IT"/>
        </w:rPr>
        <w:t>fosse possibile</w:t>
      </w:r>
      <w:r w:rsidR="009F79C5" w:rsidRPr="000F7889">
        <w:rPr>
          <w:sz w:val="28"/>
          <w:szCs w:val="28"/>
          <w:lang w:val="it-IT"/>
        </w:rPr>
        <w:t xml:space="preserve">, vorrei </w:t>
      </w:r>
      <w:r w:rsidR="009F79C5" w:rsidRPr="000F7889">
        <w:rPr>
          <w:color w:val="FF0000"/>
          <w:sz w:val="28"/>
          <w:szCs w:val="28"/>
          <w:lang w:val="it-IT"/>
        </w:rPr>
        <w:t xml:space="preserve">l’estratto dell’atto </w:t>
      </w:r>
      <w:r w:rsidRPr="000F7889">
        <w:rPr>
          <w:color w:val="FF0000"/>
          <w:sz w:val="28"/>
          <w:szCs w:val="28"/>
          <w:lang w:val="it-IT"/>
        </w:rPr>
        <w:t>o l’estratto</w:t>
      </w:r>
      <w:r w:rsidRPr="000F7889">
        <w:rPr>
          <w:sz w:val="28"/>
          <w:szCs w:val="28"/>
          <w:lang w:val="it-IT"/>
        </w:rPr>
        <w:t xml:space="preserve"> </w:t>
      </w:r>
      <w:r w:rsidR="009F79C5" w:rsidRPr="000F7889">
        <w:rPr>
          <w:sz w:val="28"/>
          <w:szCs w:val="28"/>
          <w:lang w:val="it-IT"/>
        </w:rPr>
        <w:t xml:space="preserve">di </w:t>
      </w:r>
      <w:r w:rsidRPr="000F7889">
        <w:rPr>
          <w:color w:val="FF0000"/>
          <w:sz w:val="28"/>
          <w:szCs w:val="28"/>
          <w:lang w:val="it-IT"/>
        </w:rPr>
        <w:t xml:space="preserve">Nascita, Matrimonio, or Morte </w:t>
      </w:r>
      <w:r w:rsidR="009F79C5" w:rsidRPr="000F7889">
        <w:rPr>
          <w:sz w:val="28"/>
          <w:szCs w:val="28"/>
          <w:lang w:val="it-IT"/>
        </w:rPr>
        <w:t xml:space="preserve">con i nomi dei suoi genitori. </w:t>
      </w:r>
      <w:r w:rsidR="0080293C" w:rsidRPr="000F7889">
        <w:rPr>
          <w:sz w:val="28"/>
          <w:szCs w:val="28"/>
          <w:lang w:val="it-IT"/>
        </w:rPr>
        <w:t>(Ne possiedo una copia fotografica, che includo nella speranza vi sia utile nella ricerca).</w:t>
      </w:r>
      <w:r w:rsidRPr="000F7889">
        <w:rPr>
          <w:sz w:val="28"/>
          <w:szCs w:val="28"/>
          <w:lang w:val="it-IT"/>
        </w:rPr>
        <w:t xml:space="preserve"> </w:t>
      </w:r>
      <w:r w:rsidRPr="000F7889">
        <w:rPr>
          <w:color w:val="FF0000"/>
          <w:sz w:val="28"/>
          <w:szCs w:val="28"/>
          <w:lang w:val="it-IT"/>
        </w:rPr>
        <w:t>The last sentence in parentheses refers to if you are including a photocopy of the original certificate to assist in the research.</w:t>
      </w:r>
    </w:p>
    <w:p w14:paraId="27F8565E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7D162179" w14:textId="0D30A87E" w:rsidR="009F79C5" w:rsidRPr="000F7889" w:rsidRDefault="009F79C5" w:rsidP="009F79C5">
      <w:pPr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La ringrazio del suo aiuto e la pregherei di inviarmi una nota nel caso che il certificato non sia disponibile. </w:t>
      </w:r>
      <w:r w:rsidR="000F7889" w:rsidRPr="000F7889">
        <w:rPr>
          <w:color w:val="FF0000"/>
          <w:sz w:val="28"/>
          <w:szCs w:val="28"/>
          <w:lang w:val="it-IT"/>
        </w:rPr>
        <w:t>Here you are thanking them and asking if they can send you a notice in the case they cannot fulfill the request.</w:t>
      </w:r>
    </w:p>
    <w:p w14:paraId="550F0A2E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3D065DDA" w14:textId="77777777" w:rsidR="009F79C5" w:rsidRPr="000F7889" w:rsidRDefault="009F79C5" w:rsidP="009F79C5">
      <w:pPr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Le invio i miei più sinceri e cordiali saluti. </w:t>
      </w:r>
    </w:p>
    <w:p w14:paraId="384B578D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3D6A9084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3C36FF0E" w14:textId="1B8DDB42" w:rsidR="009F79C5" w:rsidRPr="000F7889" w:rsidRDefault="004155E5" w:rsidP="00386A42">
      <w:pPr>
        <w:ind w:left="4320" w:firstLine="720"/>
        <w:rPr>
          <w:color w:val="FF0000"/>
          <w:sz w:val="28"/>
          <w:szCs w:val="28"/>
          <w:lang w:val="it-IT"/>
        </w:rPr>
      </w:pPr>
      <w:r w:rsidRPr="000F7889">
        <w:rPr>
          <w:color w:val="FF0000"/>
          <w:sz w:val="28"/>
          <w:szCs w:val="28"/>
          <w:lang w:val="it-IT"/>
        </w:rPr>
        <w:t>Your Name</w:t>
      </w:r>
    </w:p>
    <w:p w14:paraId="24E39387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499F7AE8" w14:textId="77777777" w:rsidR="009F79C5" w:rsidRPr="000F7889" w:rsidRDefault="009F79C5" w:rsidP="009F79C5">
      <w:pPr>
        <w:rPr>
          <w:sz w:val="28"/>
          <w:szCs w:val="28"/>
          <w:lang w:val="it-IT"/>
        </w:rPr>
      </w:pPr>
    </w:p>
    <w:p w14:paraId="063B0075" w14:textId="77777777" w:rsidR="00386A42" w:rsidRPr="000F7889" w:rsidRDefault="00386A42" w:rsidP="009F79C5">
      <w:pPr>
        <w:rPr>
          <w:sz w:val="28"/>
          <w:szCs w:val="28"/>
          <w:lang w:val="it-IT"/>
        </w:rPr>
      </w:pPr>
    </w:p>
    <w:p w14:paraId="208D4ABE" w14:textId="77777777" w:rsidR="00386A42" w:rsidRPr="000F7889" w:rsidRDefault="00386A42" w:rsidP="009F79C5">
      <w:pPr>
        <w:rPr>
          <w:sz w:val="28"/>
          <w:szCs w:val="28"/>
          <w:lang w:val="it-IT"/>
        </w:rPr>
      </w:pPr>
    </w:p>
    <w:p w14:paraId="67792460" w14:textId="740B793A" w:rsidR="009F79C5" w:rsidRPr="000F7889" w:rsidRDefault="009F79C5" w:rsidP="009F79C5">
      <w:pPr>
        <w:ind w:left="4320" w:firstLine="720"/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Numero di telefono: </w:t>
      </w:r>
      <w:r w:rsidR="000F7889" w:rsidRPr="000F7889">
        <w:rPr>
          <w:color w:val="FF0000"/>
          <w:sz w:val="28"/>
          <w:szCs w:val="28"/>
          <w:lang w:val="it-IT"/>
        </w:rPr>
        <w:t>Phone number</w:t>
      </w:r>
    </w:p>
    <w:p w14:paraId="2D757069" w14:textId="12A6F575" w:rsidR="009F79C5" w:rsidRPr="000F7889" w:rsidRDefault="009F79C5" w:rsidP="009F79C5">
      <w:pPr>
        <w:ind w:left="4320" w:firstLine="720"/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E-Mail: </w:t>
      </w:r>
    </w:p>
    <w:p w14:paraId="5AAA2032" w14:textId="6A9B1558" w:rsidR="00754A32" w:rsidRPr="000F7889" w:rsidRDefault="009F79C5" w:rsidP="004155E5">
      <w:pPr>
        <w:ind w:left="4320" w:firstLine="720"/>
        <w:rPr>
          <w:sz w:val="28"/>
          <w:szCs w:val="28"/>
          <w:lang w:val="it-IT"/>
        </w:rPr>
      </w:pPr>
      <w:r w:rsidRPr="000F7889">
        <w:rPr>
          <w:sz w:val="28"/>
          <w:szCs w:val="28"/>
          <w:lang w:val="it-IT"/>
        </w:rPr>
        <w:t xml:space="preserve">Indirizzo: </w:t>
      </w:r>
      <w:r w:rsidR="000F7889" w:rsidRPr="000F7889">
        <w:rPr>
          <w:color w:val="FF0000"/>
          <w:sz w:val="28"/>
          <w:szCs w:val="28"/>
          <w:lang w:val="it-IT"/>
        </w:rPr>
        <w:t>Address</w:t>
      </w:r>
    </w:p>
    <w:p w14:paraId="6E744CF1" w14:textId="18C096DF" w:rsidR="009F79C5" w:rsidRDefault="009F79C5" w:rsidP="00754A32">
      <w:pPr>
        <w:ind w:left="4320" w:firstLine="720"/>
      </w:pPr>
    </w:p>
    <w:p w14:paraId="7EB8B22F" w14:textId="77777777" w:rsidR="005552E9" w:rsidRDefault="005552E9"/>
    <w:p w14:paraId="0E98A000" w14:textId="3662CD95" w:rsidR="005552E9" w:rsidRDefault="005552E9"/>
    <w:p w14:paraId="0775A7B9" w14:textId="47B00879" w:rsidR="000F7889" w:rsidRDefault="000F7889"/>
    <w:p w14:paraId="4741E080" w14:textId="454E6079" w:rsidR="000F7889" w:rsidRDefault="000F7889"/>
    <w:p w14:paraId="6AD7D0DB" w14:textId="77777777" w:rsidR="000F7889" w:rsidRDefault="000F7889"/>
    <w:sectPr w:rsidR="000F7889" w:rsidSect="009E6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E9"/>
    <w:rsid w:val="00023DA1"/>
    <w:rsid w:val="000F7889"/>
    <w:rsid w:val="00236F31"/>
    <w:rsid w:val="0031061C"/>
    <w:rsid w:val="00386A42"/>
    <w:rsid w:val="004155E5"/>
    <w:rsid w:val="004B7F73"/>
    <w:rsid w:val="00522EBD"/>
    <w:rsid w:val="005552E9"/>
    <w:rsid w:val="00754A32"/>
    <w:rsid w:val="0080293C"/>
    <w:rsid w:val="00887F3D"/>
    <w:rsid w:val="009E6623"/>
    <w:rsid w:val="009F1FC9"/>
    <w:rsid w:val="009F79C5"/>
    <w:rsid w:val="00A04B04"/>
    <w:rsid w:val="00E0711B"/>
    <w:rsid w:val="00F9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EB38B"/>
  <w15:chartTrackingRefBased/>
  <w15:docId w15:val="{67EEA136-199D-C24B-BDE9-A4E93A84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7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Request Letter to Italy.docx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Sieman</dc:creator>
  <cp:keywords/>
  <dc:description/>
  <cp:lastModifiedBy>Michela Sieman</cp:lastModifiedBy>
  <cp:revision>2</cp:revision>
  <cp:lastPrinted>2020-06-23T15:17:00Z</cp:lastPrinted>
  <dcterms:created xsi:type="dcterms:W3CDTF">2021-07-01T06:50:00Z</dcterms:created>
  <dcterms:modified xsi:type="dcterms:W3CDTF">2021-07-01T06:50:00Z</dcterms:modified>
</cp:coreProperties>
</file>